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采购并网柜项目公开询价函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连云港市能源集团香河情缘小区900kW分布式光伏发电采购并网柜项目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含四象限装置2台、防孤岛装置2台、电能质量1套等，详见图纸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四象限装置需用原设备品牌</w:t>
            </w:r>
          </w:p>
        </w:tc>
      </w:tr>
      <w:tr w14:paraId="5DA68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87DA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A4A2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含防孤岛装置等，详见图纸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9EDE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4947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5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07月31日14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65100.00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28日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0818732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E4B13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86561A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7A6BCB"/>
    <w:rsid w:val="657B278E"/>
    <w:rsid w:val="657E406F"/>
    <w:rsid w:val="65953D7B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2928</Words>
  <Characters>3160</Characters>
  <Lines>0</Lines>
  <Paragraphs>0</Paragraphs>
  <TotalTime>6</TotalTime>
  <ScaleCrop>false</ScaleCrop>
  <LinksUpToDate>false</LinksUpToDate>
  <CharactersWithSpaces>3697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2026-07-28T08:22:58Z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